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D6AE6" w14:textId="30420172" w:rsidR="007700FE" w:rsidRPr="005363B1" w:rsidRDefault="005905E5" w:rsidP="00FA6411">
      <w:pPr>
        <w:jc w:val="center"/>
        <w:rPr>
          <w:sz w:val="20"/>
          <w:szCs w:val="20"/>
          <w:lang w:val="en-GB"/>
        </w:rPr>
      </w:pPr>
      <w:r w:rsidRPr="005363B1">
        <w:rPr>
          <w:sz w:val="20"/>
          <w:szCs w:val="20"/>
          <w:lang w:val="en-GB"/>
        </w:rPr>
        <w:t>Please fully complete th</w:t>
      </w:r>
      <w:r w:rsidR="00E5788F" w:rsidRPr="005363B1">
        <w:rPr>
          <w:sz w:val="20"/>
          <w:szCs w:val="20"/>
          <w:lang w:val="en-GB"/>
        </w:rPr>
        <w:t>is</w:t>
      </w:r>
      <w:r w:rsidRPr="005363B1">
        <w:rPr>
          <w:sz w:val="20"/>
          <w:szCs w:val="20"/>
          <w:lang w:val="en-GB"/>
        </w:rPr>
        <w:t xml:space="preserve"> claim form</w:t>
      </w:r>
      <w:r w:rsidR="00E5788F" w:rsidRPr="005363B1">
        <w:rPr>
          <w:sz w:val="20"/>
          <w:szCs w:val="20"/>
          <w:lang w:val="en-GB"/>
        </w:rPr>
        <w:t xml:space="preserve"> which confirms the </w:t>
      </w:r>
      <w:r w:rsidR="007700FE" w:rsidRPr="005363B1">
        <w:rPr>
          <w:sz w:val="20"/>
          <w:szCs w:val="20"/>
          <w:lang w:val="en-GB"/>
        </w:rPr>
        <w:t>P</w:t>
      </w:r>
      <w:r w:rsidR="00E5788F" w:rsidRPr="005363B1">
        <w:rPr>
          <w:sz w:val="20"/>
          <w:szCs w:val="20"/>
          <w:lang w:val="en-GB"/>
        </w:rPr>
        <w:t>ractice</w:t>
      </w:r>
      <w:r w:rsidR="007700FE" w:rsidRPr="005363B1">
        <w:rPr>
          <w:sz w:val="20"/>
          <w:szCs w:val="20"/>
          <w:lang w:val="en-GB"/>
        </w:rPr>
        <w:t>’</w:t>
      </w:r>
      <w:r w:rsidR="00E5788F" w:rsidRPr="005363B1">
        <w:rPr>
          <w:sz w:val="20"/>
          <w:szCs w:val="20"/>
          <w:lang w:val="en-GB"/>
        </w:rPr>
        <w:t xml:space="preserve">s completion of the </w:t>
      </w:r>
      <w:r w:rsidR="00C14BAB" w:rsidRPr="005363B1">
        <w:rPr>
          <w:sz w:val="20"/>
          <w:szCs w:val="20"/>
          <w:lang w:val="en-GB"/>
        </w:rPr>
        <w:t>CDAT audit</w:t>
      </w:r>
      <w:r w:rsidR="007700FE" w:rsidRPr="005363B1">
        <w:rPr>
          <w:sz w:val="20"/>
          <w:szCs w:val="20"/>
          <w:lang w:val="en-GB"/>
        </w:rPr>
        <w:t xml:space="preserve">. </w:t>
      </w:r>
    </w:p>
    <w:p w14:paraId="3678AD1A" w14:textId="6F3E5072" w:rsidR="00806FF3" w:rsidRDefault="007700FE" w:rsidP="00FA6411">
      <w:pPr>
        <w:jc w:val="center"/>
        <w:rPr>
          <w:sz w:val="20"/>
          <w:szCs w:val="20"/>
          <w:lang w:val="en-GB"/>
        </w:rPr>
      </w:pPr>
      <w:r w:rsidRPr="005363B1">
        <w:rPr>
          <w:sz w:val="20"/>
          <w:szCs w:val="20"/>
          <w:lang w:val="en-GB"/>
        </w:rPr>
        <w:t>Once complete, please</w:t>
      </w:r>
      <w:r w:rsidR="00FA6411" w:rsidRPr="005363B1">
        <w:rPr>
          <w:sz w:val="20"/>
          <w:szCs w:val="20"/>
          <w:lang w:val="en-GB"/>
        </w:rPr>
        <w:t xml:space="preserve"> email the form to </w:t>
      </w:r>
      <w:hyperlink r:id="rId10" w:history="1">
        <w:r w:rsidR="00EA1AD6" w:rsidRPr="005363B1">
          <w:rPr>
            <w:rStyle w:val="Hyperlink"/>
            <w:sz w:val="20"/>
            <w:szCs w:val="20"/>
            <w:lang w:val="en-GB"/>
          </w:rPr>
          <w:t>nelondonicb.nelcaprimarycare@nhs.net</w:t>
        </w:r>
      </w:hyperlink>
      <w:r w:rsidR="00EA1AD6" w:rsidRPr="005363B1">
        <w:rPr>
          <w:sz w:val="20"/>
          <w:szCs w:val="20"/>
          <w:lang w:val="en-GB"/>
        </w:rPr>
        <w:t xml:space="preserve"> </w:t>
      </w:r>
    </w:p>
    <w:p w14:paraId="1280A67E" w14:textId="0199DBCA" w:rsidR="005363B1" w:rsidRPr="005363B1" w:rsidRDefault="005363B1" w:rsidP="005363B1">
      <w:pPr>
        <w:jc w:val="center"/>
        <w:rPr>
          <w:sz w:val="20"/>
          <w:szCs w:val="20"/>
        </w:rPr>
      </w:pPr>
      <w:r w:rsidRPr="005363B1">
        <w:rPr>
          <w:b/>
          <w:bCs/>
          <w:sz w:val="20"/>
          <w:szCs w:val="20"/>
        </w:rPr>
        <w:t>Please return by</w:t>
      </w:r>
      <w:r w:rsidRPr="005363B1">
        <w:rPr>
          <w:sz w:val="20"/>
          <w:szCs w:val="20"/>
        </w:rPr>
        <w:t xml:space="preserve"> </w:t>
      </w:r>
      <w:r w:rsidRPr="005363B1">
        <w:rPr>
          <w:b/>
          <w:bCs/>
          <w:sz w:val="20"/>
          <w:szCs w:val="20"/>
        </w:rPr>
        <w:t>30</w:t>
      </w:r>
      <w:r w:rsidRPr="005363B1">
        <w:rPr>
          <w:b/>
          <w:bCs/>
          <w:sz w:val="20"/>
          <w:szCs w:val="20"/>
          <w:vertAlign w:val="superscript"/>
        </w:rPr>
        <w:t>th</w:t>
      </w:r>
      <w:r w:rsidRPr="005363B1">
        <w:rPr>
          <w:b/>
          <w:bCs/>
          <w:sz w:val="20"/>
          <w:szCs w:val="20"/>
        </w:rPr>
        <w:t xml:space="preserve"> April 2025 to receive payment</w:t>
      </w:r>
    </w:p>
    <w:tbl>
      <w:tblPr>
        <w:tblStyle w:val="TableGrid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340"/>
      </w:tblGrid>
      <w:tr w:rsidR="00FA6411" w:rsidRPr="005363B1" w14:paraId="01D3D06C" w14:textId="77777777" w:rsidTr="001D61F2">
        <w:tc>
          <w:tcPr>
            <w:tcW w:w="2077" w:type="pct"/>
            <w:vAlign w:val="bottom"/>
          </w:tcPr>
          <w:p w14:paraId="72D11F58" w14:textId="4B86E6A9" w:rsidR="00FA6411" w:rsidRPr="005363B1" w:rsidRDefault="00FA6411" w:rsidP="005D6CC7">
            <w:pPr>
              <w:rPr>
                <w:b/>
                <w:bCs/>
                <w:sz w:val="20"/>
                <w:szCs w:val="20"/>
                <w:lang w:val="en-GB"/>
              </w:rPr>
            </w:pPr>
            <w:r w:rsidRPr="005363B1">
              <w:rPr>
                <w:b/>
                <w:bCs/>
                <w:sz w:val="20"/>
                <w:szCs w:val="20"/>
                <w:lang w:val="en-GB"/>
              </w:rPr>
              <w:t>Practice Details</w:t>
            </w:r>
          </w:p>
        </w:tc>
        <w:tc>
          <w:tcPr>
            <w:tcW w:w="2923" w:type="pct"/>
            <w:vAlign w:val="bottom"/>
          </w:tcPr>
          <w:p w14:paraId="5BAC7365" w14:textId="77777777" w:rsidR="00FA6411" w:rsidRPr="005363B1" w:rsidRDefault="00FA6411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5363B1" w14:paraId="47DC23DD" w14:textId="77777777" w:rsidTr="001D61F2">
        <w:tc>
          <w:tcPr>
            <w:tcW w:w="2077" w:type="pct"/>
            <w:vAlign w:val="bottom"/>
          </w:tcPr>
          <w:p w14:paraId="4E957C69" w14:textId="33B331F6" w:rsidR="00650259" w:rsidRPr="005363B1" w:rsidRDefault="009E0441" w:rsidP="005D6CC7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NEL Borough Name</w:t>
            </w:r>
            <w:r w:rsidR="00FA6411" w:rsidRPr="005363B1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57D2AA4D" w14:textId="77777777" w:rsidR="00650259" w:rsidRPr="005363B1" w:rsidRDefault="00650259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5363B1" w14:paraId="4FB45364" w14:textId="77777777" w:rsidTr="001D61F2">
        <w:tc>
          <w:tcPr>
            <w:tcW w:w="2077" w:type="pct"/>
            <w:vAlign w:val="bottom"/>
          </w:tcPr>
          <w:p w14:paraId="6358B198" w14:textId="7C9082EE" w:rsidR="00650259" w:rsidRPr="005363B1" w:rsidRDefault="009E0441" w:rsidP="005D6CC7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PCN Name</w:t>
            </w:r>
            <w:r w:rsidR="00FA6411" w:rsidRPr="005363B1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5CA20C07" w14:textId="77777777" w:rsidR="00650259" w:rsidRPr="005363B1" w:rsidRDefault="00650259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5363B1" w14:paraId="7400358A" w14:textId="77777777" w:rsidTr="001D61F2">
        <w:tc>
          <w:tcPr>
            <w:tcW w:w="2077" w:type="pct"/>
            <w:vAlign w:val="bottom"/>
          </w:tcPr>
          <w:p w14:paraId="53EFFDEA" w14:textId="4EFBD920" w:rsidR="00650259" w:rsidRPr="005363B1" w:rsidRDefault="009E0441" w:rsidP="005D6CC7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Practice Name</w:t>
            </w:r>
            <w:r w:rsidR="00FA6411" w:rsidRPr="005363B1">
              <w:rPr>
                <w:sz w:val="20"/>
                <w:szCs w:val="20"/>
                <w:lang w:val="en-GB"/>
              </w:rPr>
              <w:t>:</w:t>
            </w:r>
            <w:r w:rsidRPr="005363B1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38ECEB00" w14:textId="77777777" w:rsidR="00650259" w:rsidRPr="005363B1" w:rsidRDefault="00650259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5363B1" w14:paraId="22B3469F" w14:textId="77777777" w:rsidTr="001D61F2">
        <w:tc>
          <w:tcPr>
            <w:tcW w:w="2077" w:type="pct"/>
            <w:vAlign w:val="bottom"/>
          </w:tcPr>
          <w:p w14:paraId="4712E778" w14:textId="2EC5736C" w:rsidR="00650259" w:rsidRPr="005363B1" w:rsidRDefault="009E0441" w:rsidP="005D6CC7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Practice Code</w:t>
            </w:r>
            <w:r w:rsidR="00FA6411" w:rsidRPr="005363B1">
              <w:rPr>
                <w:sz w:val="20"/>
                <w:szCs w:val="20"/>
                <w:lang w:val="en-GB"/>
              </w:rPr>
              <w:t>:</w:t>
            </w:r>
            <w:r w:rsidRPr="005363B1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3B46B5A5" w14:textId="77777777" w:rsidR="00650259" w:rsidRPr="005363B1" w:rsidRDefault="00650259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60F8D" w:rsidRPr="005363B1" w14:paraId="1589B621" w14:textId="77777777" w:rsidTr="001D61F2">
        <w:tc>
          <w:tcPr>
            <w:tcW w:w="5000" w:type="pct"/>
            <w:gridSpan w:val="2"/>
            <w:shd w:val="clear" w:color="auto" w:fill="F2F2F2" w:themeFill="background1" w:themeFillShade="F2"/>
            <w:vAlign w:val="bottom"/>
          </w:tcPr>
          <w:p w14:paraId="7D147998" w14:textId="77777777" w:rsidR="00660F8D" w:rsidRPr="005363B1" w:rsidRDefault="00660F8D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60F8D" w:rsidRPr="005363B1" w14:paraId="6F6AED2E" w14:textId="77777777" w:rsidTr="001D61F2">
        <w:tc>
          <w:tcPr>
            <w:tcW w:w="5000" w:type="pct"/>
            <w:gridSpan w:val="2"/>
            <w:vAlign w:val="bottom"/>
          </w:tcPr>
          <w:p w14:paraId="39759892" w14:textId="114BCDE5" w:rsidR="00660F8D" w:rsidRPr="005363B1" w:rsidRDefault="00660F8D" w:rsidP="005D6CC7">
            <w:pPr>
              <w:spacing w:before="120"/>
              <w:rPr>
                <w:b/>
                <w:bCs/>
                <w:sz w:val="20"/>
                <w:szCs w:val="20"/>
                <w:lang w:val="en-GB"/>
              </w:rPr>
            </w:pPr>
            <w:r w:rsidRPr="005363B1">
              <w:rPr>
                <w:b/>
                <w:bCs/>
                <w:sz w:val="20"/>
                <w:szCs w:val="20"/>
                <w:lang w:val="en-GB"/>
              </w:rPr>
              <w:t xml:space="preserve">Practice Bank Account Details </w:t>
            </w:r>
          </w:p>
        </w:tc>
      </w:tr>
      <w:tr w:rsidR="009E0441" w:rsidRPr="005363B1" w14:paraId="707B0699" w14:textId="77777777" w:rsidTr="001D61F2">
        <w:tc>
          <w:tcPr>
            <w:tcW w:w="2077" w:type="pct"/>
            <w:vAlign w:val="bottom"/>
          </w:tcPr>
          <w:p w14:paraId="6ABD08A7" w14:textId="7F51D989" w:rsidR="009E0441" w:rsidRPr="005363B1" w:rsidRDefault="009E0441" w:rsidP="005D6CC7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Name of account: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7101E354" w14:textId="77777777" w:rsidR="009E0441" w:rsidRPr="005363B1" w:rsidRDefault="009E0441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9E0441" w:rsidRPr="005363B1" w14:paraId="62544A47" w14:textId="77777777" w:rsidTr="001D61F2">
        <w:tc>
          <w:tcPr>
            <w:tcW w:w="2077" w:type="pct"/>
            <w:vAlign w:val="bottom"/>
          </w:tcPr>
          <w:p w14:paraId="447067F4" w14:textId="1E5762CD" w:rsidR="009E0441" w:rsidRPr="005363B1" w:rsidRDefault="009E0441" w:rsidP="005D6CC7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Sort Code: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2750D050" w14:textId="77777777" w:rsidR="009E0441" w:rsidRPr="005363B1" w:rsidRDefault="009E0441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9E0441" w:rsidRPr="005363B1" w14:paraId="5E4AB54F" w14:textId="77777777" w:rsidTr="001D61F2">
        <w:tc>
          <w:tcPr>
            <w:tcW w:w="2077" w:type="pct"/>
            <w:vAlign w:val="bottom"/>
          </w:tcPr>
          <w:p w14:paraId="3C00C396" w14:textId="6E3FBD8B" w:rsidR="009E0441" w:rsidRPr="005363B1" w:rsidRDefault="009E0441" w:rsidP="005D6CC7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Account Number: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045C26D7" w14:textId="77777777" w:rsidR="009E0441" w:rsidRPr="005363B1" w:rsidRDefault="009E0441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C14BAB" w:rsidRPr="005363B1" w14:paraId="2F0987F0" w14:textId="77777777" w:rsidTr="001D61F2">
        <w:tc>
          <w:tcPr>
            <w:tcW w:w="5000" w:type="pct"/>
            <w:gridSpan w:val="2"/>
            <w:shd w:val="clear" w:color="auto" w:fill="F2F2F2" w:themeFill="background1" w:themeFillShade="F2"/>
            <w:vAlign w:val="bottom"/>
          </w:tcPr>
          <w:p w14:paraId="41D1F750" w14:textId="77777777" w:rsidR="00C14BAB" w:rsidRPr="005363B1" w:rsidRDefault="00C14BAB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FA6411" w:rsidRPr="005363B1" w14:paraId="4A7B4C06" w14:textId="77777777" w:rsidTr="001D61F2">
        <w:tc>
          <w:tcPr>
            <w:tcW w:w="2077" w:type="pct"/>
            <w:vAlign w:val="bottom"/>
          </w:tcPr>
          <w:p w14:paraId="32F0A74B" w14:textId="306F1DBD" w:rsidR="00FA6411" w:rsidRPr="005363B1" w:rsidRDefault="00FA6411" w:rsidP="005D6CC7">
            <w:pPr>
              <w:rPr>
                <w:b/>
                <w:bCs/>
                <w:sz w:val="20"/>
                <w:szCs w:val="20"/>
                <w:lang w:val="en-GB"/>
              </w:rPr>
            </w:pPr>
            <w:r w:rsidRPr="005363B1">
              <w:rPr>
                <w:b/>
                <w:bCs/>
                <w:sz w:val="20"/>
                <w:szCs w:val="20"/>
                <w:lang w:val="en-GB"/>
              </w:rPr>
              <w:t xml:space="preserve">Contact Information </w:t>
            </w:r>
          </w:p>
        </w:tc>
        <w:tc>
          <w:tcPr>
            <w:tcW w:w="2923" w:type="pct"/>
            <w:vAlign w:val="bottom"/>
          </w:tcPr>
          <w:p w14:paraId="554EC8D4" w14:textId="77777777" w:rsidR="00FA6411" w:rsidRPr="005363B1" w:rsidRDefault="00FA6411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5363B1" w14:paraId="51D4B266" w14:textId="77777777" w:rsidTr="001D61F2">
        <w:tc>
          <w:tcPr>
            <w:tcW w:w="2077" w:type="pct"/>
            <w:vAlign w:val="bottom"/>
          </w:tcPr>
          <w:p w14:paraId="7419FD3C" w14:textId="784F85A8" w:rsidR="00650259" w:rsidRPr="005363B1" w:rsidRDefault="00FA6411" w:rsidP="005D6CC7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 xml:space="preserve">Email address </w:t>
            </w:r>
            <w:r w:rsidR="00DF3BE2" w:rsidRPr="005363B1">
              <w:rPr>
                <w:sz w:val="20"/>
                <w:szCs w:val="20"/>
                <w:lang w:val="en-GB"/>
              </w:rPr>
              <w:t xml:space="preserve">for remittance: 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2414ECFF" w14:textId="77777777" w:rsidR="00650259" w:rsidRPr="005363B1" w:rsidRDefault="00650259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650259" w:rsidRPr="005363B1" w14:paraId="73E5836B" w14:textId="77777777" w:rsidTr="001D61F2">
        <w:tc>
          <w:tcPr>
            <w:tcW w:w="2077" w:type="pct"/>
            <w:vAlign w:val="bottom"/>
          </w:tcPr>
          <w:p w14:paraId="67CCE2FF" w14:textId="3B2B5ED7" w:rsidR="00650259" w:rsidRPr="005363B1" w:rsidRDefault="00FA6411" w:rsidP="005D6CC7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Named GP Lead for audit: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3A2D38B6" w14:textId="77777777" w:rsidR="00650259" w:rsidRPr="005363B1" w:rsidRDefault="00650259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FA6411" w:rsidRPr="005363B1" w14:paraId="65F461D7" w14:textId="77777777" w:rsidTr="001D61F2">
        <w:tc>
          <w:tcPr>
            <w:tcW w:w="2077" w:type="pct"/>
            <w:shd w:val="clear" w:color="auto" w:fill="F2F2F2" w:themeFill="background1" w:themeFillShade="F2"/>
            <w:vAlign w:val="bottom"/>
          </w:tcPr>
          <w:p w14:paraId="661EB5CF" w14:textId="77777777" w:rsidR="00FA6411" w:rsidRPr="005363B1" w:rsidRDefault="00FA6411" w:rsidP="005D6CC7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92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331BB89" w14:textId="77777777" w:rsidR="00FA6411" w:rsidRPr="005363B1" w:rsidRDefault="00FA6411" w:rsidP="005D6CC7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EA1AD6" w:rsidRPr="005363B1" w14:paraId="570200B5" w14:textId="77777777" w:rsidTr="00EA1AD6">
        <w:tc>
          <w:tcPr>
            <w:tcW w:w="5000" w:type="pct"/>
            <w:gridSpan w:val="2"/>
            <w:vAlign w:val="bottom"/>
          </w:tcPr>
          <w:p w14:paraId="32393062" w14:textId="1DB7D99F" w:rsidR="00EA1AD6" w:rsidRPr="005363B1" w:rsidRDefault="00EA1AD6" w:rsidP="00E80E39">
            <w:pPr>
              <w:spacing w:before="120"/>
              <w:rPr>
                <w:sz w:val="20"/>
                <w:szCs w:val="20"/>
                <w:lang w:val="en-GB"/>
              </w:rPr>
            </w:pPr>
            <w:r w:rsidRPr="005363B1">
              <w:rPr>
                <w:b/>
                <w:bCs/>
                <w:sz w:val="20"/>
                <w:szCs w:val="20"/>
                <w:lang w:val="en-GB"/>
              </w:rPr>
              <w:t>Claim Details – Audit payment is £25 per patient</w:t>
            </w:r>
          </w:p>
        </w:tc>
      </w:tr>
      <w:tr w:rsidR="00FA6411" w:rsidRPr="005363B1" w14:paraId="3824C67B" w14:textId="77777777" w:rsidTr="00FA6411">
        <w:tc>
          <w:tcPr>
            <w:tcW w:w="2077" w:type="pct"/>
            <w:vAlign w:val="bottom"/>
          </w:tcPr>
          <w:p w14:paraId="02E2092F" w14:textId="2E68CA94" w:rsidR="00FA6411" w:rsidRPr="005363B1" w:rsidRDefault="00FA6411" w:rsidP="00E80E3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Total Patients Audited: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3486F2FE" w14:textId="77777777" w:rsidR="00FA6411" w:rsidRPr="005363B1" w:rsidRDefault="00FA6411" w:rsidP="00E80E3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FA6411" w:rsidRPr="005363B1" w14:paraId="4AB2FFD9" w14:textId="77777777" w:rsidTr="00FA6411">
        <w:tc>
          <w:tcPr>
            <w:tcW w:w="2077" w:type="pct"/>
            <w:vAlign w:val="bottom"/>
          </w:tcPr>
          <w:p w14:paraId="75DF1CBF" w14:textId="2B8445AD" w:rsidR="00FA6411" w:rsidRPr="005363B1" w:rsidRDefault="00FA6411" w:rsidP="00E80E3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Total Claim Amount:</w:t>
            </w:r>
          </w:p>
        </w:tc>
        <w:tc>
          <w:tcPr>
            <w:tcW w:w="29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5EB0D8" w14:textId="6925B04C" w:rsidR="00FA6411" w:rsidRPr="005363B1" w:rsidRDefault="00FA6411" w:rsidP="00E80E39">
            <w:pPr>
              <w:spacing w:before="120"/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£</w:t>
            </w:r>
          </w:p>
        </w:tc>
      </w:tr>
      <w:tr w:rsidR="00FA6411" w:rsidRPr="005363B1" w14:paraId="6AAF742D" w14:textId="77777777" w:rsidTr="00FA6411">
        <w:tc>
          <w:tcPr>
            <w:tcW w:w="2077" w:type="pct"/>
            <w:vAlign w:val="bottom"/>
          </w:tcPr>
          <w:p w14:paraId="062D3AF9" w14:textId="12CB9417" w:rsidR="00FA6411" w:rsidRPr="005363B1" w:rsidRDefault="00FA6411" w:rsidP="00E80E3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Name:</w:t>
            </w:r>
          </w:p>
        </w:tc>
        <w:tc>
          <w:tcPr>
            <w:tcW w:w="29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3C0C45" w14:textId="77777777" w:rsidR="00FA6411" w:rsidRPr="005363B1" w:rsidRDefault="00FA6411" w:rsidP="00E80E3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FA6411" w:rsidRPr="005363B1" w14:paraId="746A7BA7" w14:textId="77777777" w:rsidTr="00FA6411">
        <w:tc>
          <w:tcPr>
            <w:tcW w:w="2077" w:type="pct"/>
            <w:vAlign w:val="bottom"/>
          </w:tcPr>
          <w:p w14:paraId="146B4C77" w14:textId="304B981E" w:rsidR="00FA6411" w:rsidRPr="005363B1" w:rsidRDefault="00FA6411" w:rsidP="00E80E3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Signed:</w:t>
            </w:r>
          </w:p>
        </w:tc>
        <w:tc>
          <w:tcPr>
            <w:tcW w:w="29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613CE8" w14:textId="77777777" w:rsidR="00FA6411" w:rsidRPr="005363B1" w:rsidRDefault="00FA6411" w:rsidP="00E80E3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FA6411" w:rsidRPr="005363B1" w14:paraId="694C08C1" w14:textId="77777777" w:rsidTr="00FA6411">
        <w:tc>
          <w:tcPr>
            <w:tcW w:w="2077" w:type="pct"/>
            <w:vAlign w:val="bottom"/>
          </w:tcPr>
          <w:p w14:paraId="7ACCCA7A" w14:textId="0DB6EB5E" w:rsidR="00FA6411" w:rsidRPr="005363B1" w:rsidRDefault="00FA6411" w:rsidP="00E80E3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Date:</w:t>
            </w:r>
          </w:p>
        </w:tc>
        <w:tc>
          <w:tcPr>
            <w:tcW w:w="29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8097CB" w14:textId="77777777" w:rsidR="00FA6411" w:rsidRPr="005363B1" w:rsidRDefault="00FA6411" w:rsidP="00E80E3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</w:tbl>
    <w:p w14:paraId="505887B9" w14:textId="069176C7" w:rsidR="00AA7992" w:rsidRPr="005363B1" w:rsidRDefault="00AA7992" w:rsidP="005363B1">
      <w:pPr>
        <w:rPr>
          <w:sz w:val="20"/>
          <w:szCs w:val="20"/>
        </w:rPr>
      </w:pPr>
    </w:p>
    <w:tbl>
      <w:tblPr>
        <w:tblStyle w:val="TableGrid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340"/>
      </w:tblGrid>
      <w:tr w:rsidR="00AA7992" w:rsidRPr="005363B1" w14:paraId="736FC74C" w14:textId="77777777" w:rsidTr="00AA7992">
        <w:tc>
          <w:tcPr>
            <w:tcW w:w="2018" w:type="pct"/>
            <w:shd w:val="clear" w:color="auto" w:fill="F2F2F2" w:themeFill="background1" w:themeFillShade="F2"/>
            <w:vAlign w:val="bottom"/>
          </w:tcPr>
          <w:p w14:paraId="6F5BADDA" w14:textId="77777777" w:rsidR="00AA7992" w:rsidRPr="005363B1" w:rsidRDefault="00AA7992" w:rsidP="00F435B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923" w:type="pct"/>
            <w:shd w:val="clear" w:color="auto" w:fill="F2F2F2" w:themeFill="background1" w:themeFillShade="F2"/>
            <w:vAlign w:val="bottom"/>
          </w:tcPr>
          <w:p w14:paraId="2B2988BF" w14:textId="77777777" w:rsidR="00AA7992" w:rsidRPr="005363B1" w:rsidRDefault="00AA7992" w:rsidP="00F435B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AA7992" w:rsidRPr="005363B1" w14:paraId="330F173F" w14:textId="77777777" w:rsidTr="00F435B9">
        <w:tc>
          <w:tcPr>
            <w:tcW w:w="5000" w:type="pct"/>
            <w:gridSpan w:val="2"/>
            <w:vAlign w:val="bottom"/>
          </w:tcPr>
          <w:p w14:paraId="223DAC7E" w14:textId="75BC8699" w:rsidR="00AA7992" w:rsidRPr="005363B1" w:rsidRDefault="00AA7992" w:rsidP="00F435B9">
            <w:pPr>
              <w:spacing w:before="120"/>
              <w:rPr>
                <w:sz w:val="20"/>
                <w:szCs w:val="20"/>
                <w:lang w:val="en-GB"/>
              </w:rPr>
            </w:pPr>
            <w:r w:rsidRPr="005363B1">
              <w:rPr>
                <w:b/>
                <w:bCs/>
                <w:sz w:val="20"/>
                <w:szCs w:val="20"/>
                <w:lang w:val="en-GB"/>
              </w:rPr>
              <w:t>Quality Control and Approval (office use only)</w:t>
            </w:r>
          </w:p>
        </w:tc>
      </w:tr>
      <w:tr w:rsidR="00AA7992" w:rsidRPr="005363B1" w14:paraId="5A8BA212" w14:textId="77777777" w:rsidTr="00F435B9">
        <w:tc>
          <w:tcPr>
            <w:tcW w:w="2077" w:type="pct"/>
            <w:vAlign w:val="bottom"/>
          </w:tcPr>
          <w:p w14:paraId="64FB8B93" w14:textId="4155804D" w:rsidR="00AA7992" w:rsidRPr="005363B1" w:rsidRDefault="00AA7992" w:rsidP="00F435B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CDAT fully completed:</w:t>
            </w:r>
          </w:p>
        </w:tc>
        <w:tc>
          <w:tcPr>
            <w:tcW w:w="2923" w:type="pct"/>
            <w:tcBorders>
              <w:bottom w:val="single" w:sz="4" w:space="0" w:color="auto"/>
            </w:tcBorders>
            <w:vAlign w:val="bottom"/>
          </w:tcPr>
          <w:p w14:paraId="21266F61" w14:textId="77777777" w:rsidR="00AA7992" w:rsidRPr="005363B1" w:rsidRDefault="00AA7992" w:rsidP="00F435B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AA7992" w:rsidRPr="005363B1" w14:paraId="530BC3DA" w14:textId="77777777" w:rsidTr="00F435B9">
        <w:tc>
          <w:tcPr>
            <w:tcW w:w="2077" w:type="pct"/>
            <w:vAlign w:val="bottom"/>
          </w:tcPr>
          <w:p w14:paraId="39D57178" w14:textId="79A551D3" w:rsidR="00AA7992" w:rsidRPr="005363B1" w:rsidRDefault="00AA7992" w:rsidP="00F435B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Claim amount is accurate:</w:t>
            </w:r>
          </w:p>
        </w:tc>
        <w:tc>
          <w:tcPr>
            <w:tcW w:w="29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6ED5C5" w14:textId="5640FFF1" w:rsidR="00AA7992" w:rsidRPr="005363B1" w:rsidRDefault="00AA7992" w:rsidP="00F435B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AA7992" w:rsidRPr="005363B1" w14:paraId="3127A6F6" w14:textId="77777777" w:rsidTr="00F435B9">
        <w:tc>
          <w:tcPr>
            <w:tcW w:w="2077" w:type="pct"/>
            <w:vAlign w:val="bottom"/>
          </w:tcPr>
          <w:p w14:paraId="05656182" w14:textId="77777777" w:rsidR="00AA7992" w:rsidRPr="005363B1" w:rsidRDefault="00AA7992" w:rsidP="00F435B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Name:</w:t>
            </w:r>
          </w:p>
        </w:tc>
        <w:tc>
          <w:tcPr>
            <w:tcW w:w="29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5A6D81" w14:textId="77777777" w:rsidR="00AA7992" w:rsidRPr="005363B1" w:rsidRDefault="00AA7992" w:rsidP="00F435B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AA7992" w:rsidRPr="005363B1" w14:paraId="480FD982" w14:textId="77777777" w:rsidTr="00F435B9">
        <w:tc>
          <w:tcPr>
            <w:tcW w:w="2077" w:type="pct"/>
            <w:vAlign w:val="bottom"/>
          </w:tcPr>
          <w:p w14:paraId="593CEE94" w14:textId="77777777" w:rsidR="00AA7992" w:rsidRPr="005363B1" w:rsidRDefault="00AA7992" w:rsidP="00F435B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Signed:</w:t>
            </w:r>
          </w:p>
        </w:tc>
        <w:tc>
          <w:tcPr>
            <w:tcW w:w="29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997AFC" w14:textId="77777777" w:rsidR="00AA7992" w:rsidRPr="005363B1" w:rsidRDefault="00AA7992" w:rsidP="00F435B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  <w:tr w:rsidR="00AA7992" w:rsidRPr="005363B1" w14:paraId="610FC553" w14:textId="77777777" w:rsidTr="00F435B9">
        <w:tc>
          <w:tcPr>
            <w:tcW w:w="2077" w:type="pct"/>
            <w:vAlign w:val="bottom"/>
          </w:tcPr>
          <w:p w14:paraId="23182067" w14:textId="77777777" w:rsidR="00AA7992" w:rsidRPr="005363B1" w:rsidRDefault="00AA7992" w:rsidP="00F435B9">
            <w:pPr>
              <w:rPr>
                <w:sz w:val="20"/>
                <w:szCs w:val="20"/>
                <w:lang w:val="en-GB"/>
              </w:rPr>
            </w:pPr>
            <w:r w:rsidRPr="005363B1">
              <w:rPr>
                <w:sz w:val="20"/>
                <w:szCs w:val="20"/>
                <w:lang w:val="en-GB"/>
              </w:rPr>
              <w:t>Date:</w:t>
            </w:r>
          </w:p>
        </w:tc>
        <w:tc>
          <w:tcPr>
            <w:tcW w:w="292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9FD087" w14:textId="77777777" w:rsidR="00AA7992" w:rsidRPr="005363B1" w:rsidRDefault="00AA7992" w:rsidP="00F435B9">
            <w:pPr>
              <w:spacing w:before="120"/>
              <w:rPr>
                <w:sz w:val="20"/>
                <w:szCs w:val="20"/>
                <w:lang w:val="en-GB"/>
              </w:rPr>
            </w:pPr>
          </w:p>
        </w:tc>
      </w:tr>
    </w:tbl>
    <w:p w14:paraId="3FAB6CDB" w14:textId="6498AE03" w:rsidR="00621CDB" w:rsidRPr="00621CDB" w:rsidRDefault="00621CDB" w:rsidP="00621CDB">
      <w:pPr>
        <w:tabs>
          <w:tab w:val="left" w:pos="1800"/>
        </w:tabs>
      </w:pPr>
    </w:p>
    <w:sectPr w:rsidR="00621CDB" w:rsidRPr="00621CDB" w:rsidSect="00693317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A76A3" w14:textId="77777777" w:rsidR="00430733" w:rsidRDefault="00430733" w:rsidP="00650259">
      <w:pPr>
        <w:spacing w:after="0" w:line="240" w:lineRule="auto"/>
      </w:pPr>
      <w:r>
        <w:separator/>
      </w:r>
    </w:p>
  </w:endnote>
  <w:endnote w:type="continuationSeparator" w:id="0">
    <w:p w14:paraId="6D6D5280" w14:textId="77777777" w:rsidR="00430733" w:rsidRDefault="0043073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DBD816-1567-464A-9EB6-0502866606C8}"/>
    <w:embedBold r:id="rId2" w:fontKey="{244E3FAE-DC02-4EB0-BADD-83F1D96703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F7E38B5-7F8E-4FB5-AEDE-94FE39149A65}"/>
    <w:embedBold r:id="rId4" w:fontKey="{50B55107-5A14-416F-B66B-4E961D9662CC}"/>
    <w:embedItalic r:id="rId5" w:fontKey="{10D6229D-0513-4868-B8FB-73F78F23D9D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244B52D-A29A-4BE4-ACE4-25A770E0A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142" w:type="dxa"/>
      <w:tblLook w:val="04A0" w:firstRow="1" w:lastRow="0" w:firstColumn="1" w:lastColumn="0" w:noHBand="0" w:noVBand="1"/>
    </w:tblPr>
    <w:tblGrid>
      <w:gridCol w:w="4660"/>
      <w:gridCol w:w="4508"/>
    </w:tblGrid>
    <w:tr w:rsidR="0073326A" w:rsidRPr="00621CDB" w14:paraId="0954A760" w14:textId="77777777" w:rsidTr="00435F19">
      <w:trPr>
        <w:trHeight w:val="80"/>
      </w:trPr>
      <w:tc>
        <w:tcPr>
          <w:tcW w:w="4660" w:type="dxa"/>
          <w:vAlign w:val="center"/>
        </w:tcPr>
        <w:p w14:paraId="5A695D4B" w14:textId="4663146B" w:rsidR="00E30DDC" w:rsidRPr="00435F19" w:rsidRDefault="00E30DDC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2"/>
              <w:szCs w:val="22"/>
              <w:lang w:val="en-GB"/>
            </w:rPr>
          </w:pPr>
          <w:r w:rsidRPr="00435F19">
            <w:rPr>
              <w:sz w:val="22"/>
              <w:szCs w:val="22"/>
              <w:lang w:val="en-GB"/>
            </w:rPr>
            <w:t>Feb</w:t>
          </w:r>
          <w:r w:rsidR="00621CDB" w:rsidRPr="00435F19">
            <w:rPr>
              <w:sz w:val="22"/>
              <w:szCs w:val="22"/>
              <w:lang w:val="en-GB"/>
            </w:rPr>
            <w:t xml:space="preserve">ruary </w:t>
          </w:r>
          <w:r w:rsidRPr="00435F19">
            <w:rPr>
              <w:sz w:val="22"/>
              <w:szCs w:val="22"/>
              <w:lang w:val="en-GB"/>
            </w:rPr>
            <w:t>25</w:t>
          </w:r>
          <w:r w:rsidR="00621CDB" w:rsidRPr="00435F19">
            <w:rPr>
              <w:sz w:val="22"/>
              <w:szCs w:val="22"/>
              <w:lang w:val="en-GB"/>
            </w:rPr>
            <w:t xml:space="preserve"> v1</w:t>
          </w:r>
        </w:p>
        <w:p w14:paraId="5F98A151" w14:textId="738811C1" w:rsidR="00E30DDC" w:rsidRPr="00435F19" w:rsidRDefault="00E30DDC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2"/>
              <w:szCs w:val="22"/>
              <w:lang w:val="en-GB"/>
            </w:rPr>
          </w:pPr>
          <w:r w:rsidRPr="00435F19">
            <w:rPr>
              <w:sz w:val="22"/>
              <w:szCs w:val="22"/>
              <w:lang w:val="en-GB"/>
            </w:rPr>
            <w:fldChar w:fldCharType="begin"/>
          </w:r>
          <w:r w:rsidRPr="00435F19">
            <w:rPr>
              <w:sz w:val="22"/>
              <w:szCs w:val="22"/>
              <w:lang w:val="en-GB"/>
            </w:rPr>
            <w:instrText xml:space="preserve"> FILENAME \* MERGEFORMAT </w:instrText>
          </w:r>
          <w:r w:rsidRPr="00435F19">
            <w:rPr>
              <w:sz w:val="22"/>
              <w:szCs w:val="22"/>
              <w:lang w:val="en-GB"/>
            </w:rPr>
            <w:fldChar w:fldCharType="separate"/>
          </w:r>
          <w:r w:rsidR="001C0861" w:rsidRPr="00435F19">
            <w:rPr>
              <w:noProof/>
              <w:sz w:val="22"/>
              <w:szCs w:val="22"/>
              <w:lang w:val="en-GB"/>
            </w:rPr>
            <w:t>CDAT Claim Form</w:t>
          </w:r>
          <w:r w:rsidRPr="00435F19">
            <w:rPr>
              <w:sz w:val="22"/>
              <w:szCs w:val="22"/>
              <w:lang w:val="en-GB"/>
            </w:rPr>
            <w:fldChar w:fldCharType="end"/>
          </w:r>
        </w:p>
      </w:tc>
      <w:tc>
        <w:tcPr>
          <w:tcW w:w="4508" w:type="dxa"/>
          <w:vAlign w:val="center"/>
        </w:tcPr>
        <w:p w14:paraId="7D719456" w14:textId="08046C40" w:rsidR="0073326A" w:rsidRPr="00435F19" w:rsidRDefault="00621CDB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22"/>
              <w:szCs w:val="22"/>
              <w:lang w:val="en-GB"/>
            </w:rPr>
          </w:pPr>
          <w:r w:rsidRPr="00435F19">
            <w:rPr>
              <w:sz w:val="22"/>
              <w:szCs w:val="22"/>
              <w:lang w:val="en-GB"/>
            </w:rPr>
            <w:t>CDAT Claim Ref. (office use only)</w:t>
          </w:r>
        </w:p>
      </w:tc>
    </w:tr>
  </w:tbl>
  <w:p w14:paraId="0FA5B25E" w14:textId="77777777" w:rsidR="0073326A" w:rsidRPr="00693317" w:rsidRDefault="0073326A" w:rsidP="0073326A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FD8DC" w14:textId="77777777" w:rsidR="00430733" w:rsidRDefault="00430733" w:rsidP="00650259">
      <w:pPr>
        <w:spacing w:after="0" w:line="240" w:lineRule="auto"/>
      </w:pPr>
      <w:r>
        <w:separator/>
      </w:r>
    </w:p>
  </w:footnote>
  <w:footnote w:type="continuationSeparator" w:id="0">
    <w:p w14:paraId="527D2E17" w14:textId="77777777" w:rsidR="00430733" w:rsidRDefault="0043073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4"/>
      <w:gridCol w:w="7682"/>
    </w:tblGrid>
    <w:tr w:rsidR="00713D1C" w:rsidRPr="00713D1C" w14:paraId="4FEC4F01" w14:textId="77777777" w:rsidTr="00333A64">
      <w:trPr>
        <w:trHeight w:val="990"/>
      </w:trPr>
      <w:tc>
        <w:tcPr>
          <w:tcW w:w="1344" w:type="dxa"/>
          <w:shd w:val="clear" w:color="auto" w:fill="9543EF"/>
          <w:vAlign w:val="center"/>
        </w:tcPr>
        <w:p w14:paraId="64FBE604" w14:textId="76F11FBB" w:rsidR="00897246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 w:bidi="en-GB"/>
            </w:rPr>
            <w:drawing>
              <wp:inline distT="0" distB="0" distL="0" distR="0" wp14:anchorId="3BF4B72B" wp14:editId="3623C676">
                <wp:extent cx="640080" cy="640080"/>
                <wp:effectExtent l="0" t="0" r="7620" b="0"/>
                <wp:docPr id="1" name="Graphic  1" descr="Bank cheq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2" w:type="dxa"/>
          <w:shd w:val="clear" w:color="auto" w:fill="9543EF"/>
          <w:vAlign w:val="center"/>
        </w:tcPr>
        <w:p w14:paraId="2EB42496" w14:textId="74DA21DC" w:rsidR="00897246" w:rsidRPr="00732B16" w:rsidRDefault="00333A64" w:rsidP="00333A64">
          <w:pPr>
            <w:pStyle w:val="Header"/>
            <w:jc w:val="center"/>
          </w:pPr>
          <w:r>
            <w:t>Cancer Diagnosis Audit Tool (CDAT) Claim Form</w:t>
          </w:r>
        </w:p>
      </w:tc>
    </w:tr>
  </w:tbl>
  <w:p w14:paraId="379FC244" w14:textId="6F51F6EB" w:rsidR="00650259" w:rsidRDefault="00333A64" w:rsidP="00713D1C">
    <w:pPr>
      <w:pStyle w:val="NoSpacing"/>
    </w:pPr>
    <w:r>
      <w:rPr>
        <w:noProof/>
      </w:rPr>
      <w:drawing>
        <wp:anchor distT="0" distB="0" distL="0" distR="0" simplePos="0" relativeHeight="251659264" behindDoc="1" locked="0" layoutInCell="1" allowOverlap="1" wp14:anchorId="1825B4A2" wp14:editId="69ED1BF4">
          <wp:simplePos x="0" y="0"/>
          <wp:positionH relativeFrom="page">
            <wp:posOffset>6362700</wp:posOffset>
          </wp:positionH>
          <wp:positionV relativeFrom="page">
            <wp:posOffset>31751</wp:posOffset>
          </wp:positionV>
          <wp:extent cx="1122045" cy="406400"/>
          <wp:effectExtent l="0" t="0" r="1905" b="0"/>
          <wp:wrapNone/>
          <wp:docPr id="942172794" name="Image 1" descr="A black background with a blue and white logo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172794" name="Image 1" descr="A black background with a blue and white logo&#10;&#10;AI-generated content may be incorrect.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2045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57169230">
    <w:abstractNumId w:val="11"/>
  </w:num>
  <w:num w:numId="2" w16cid:durableId="886406640">
    <w:abstractNumId w:val="7"/>
  </w:num>
  <w:num w:numId="3" w16cid:durableId="1482186678">
    <w:abstractNumId w:val="15"/>
  </w:num>
  <w:num w:numId="4" w16cid:durableId="1079330391">
    <w:abstractNumId w:val="12"/>
  </w:num>
  <w:num w:numId="5" w16cid:durableId="1618098664">
    <w:abstractNumId w:val="13"/>
  </w:num>
  <w:num w:numId="6" w16cid:durableId="1774937772">
    <w:abstractNumId w:val="19"/>
  </w:num>
  <w:num w:numId="7" w16cid:durableId="2038968357">
    <w:abstractNumId w:val="6"/>
  </w:num>
  <w:num w:numId="8" w16cid:durableId="1834446196">
    <w:abstractNumId w:val="10"/>
  </w:num>
  <w:num w:numId="9" w16cid:durableId="1475483170">
    <w:abstractNumId w:val="17"/>
  </w:num>
  <w:num w:numId="10" w16cid:durableId="1341814825">
    <w:abstractNumId w:val="1"/>
  </w:num>
  <w:num w:numId="11" w16cid:durableId="1862891606">
    <w:abstractNumId w:val="5"/>
  </w:num>
  <w:num w:numId="12" w16cid:durableId="1505973246">
    <w:abstractNumId w:val="0"/>
  </w:num>
  <w:num w:numId="13" w16cid:durableId="1883520536">
    <w:abstractNumId w:val="2"/>
  </w:num>
  <w:num w:numId="14" w16cid:durableId="1734160135">
    <w:abstractNumId w:val="9"/>
  </w:num>
  <w:num w:numId="15" w16cid:durableId="967011058">
    <w:abstractNumId w:val="8"/>
  </w:num>
  <w:num w:numId="16" w16cid:durableId="1016804674">
    <w:abstractNumId w:val="16"/>
  </w:num>
  <w:num w:numId="17" w16cid:durableId="315301700">
    <w:abstractNumId w:val="3"/>
  </w:num>
  <w:num w:numId="18" w16cid:durableId="129399419">
    <w:abstractNumId w:val="21"/>
  </w:num>
  <w:num w:numId="19" w16cid:durableId="606886602">
    <w:abstractNumId w:val="18"/>
  </w:num>
  <w:num w:numId="20" w16cid:durableId="476915198">
    <w:abstractNumId w:val="14"/>
  </w:num>
  <w:num w:numId="21" w16cid:durableId="242568614">
    <w:abstractNumId w:val="20"/>
  </w:num>
  <w:num w:numId="22" w16cid:durableId="189985524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A64"/>
    <w:rsid w:val="00052382"/>
    <w:rsid w:val="0006568A"/>
    <w:rsid w:val="00076F0F"/>
    <w:rsid w:val="00084253"/>
    <w:rsid w:val="00097520"/>
    <w:rsid w:val="000D1F49"/>
    <w:rsid w:val="001727CA"/>
    <w:rsid w:val="00181ADA"/>
    <w:rsid w:val="001C0861"/>
    <w:rsid w:val="001D61F2"/>
    <w:rsid w:val="0026532B"/>
    <w:rsid w:val="00290F5E"/>
    <w:rsid w:val="002C56E6"/>
    <w:rsid w:val="00333A64"/>
    <w:rsid w:val="00335230"/>
    <w:rsid w:val="00361E11"/>
    <w:rsid w:val="0036633D"/>
    <w:rsid w:val="003B4744"/>
    <w:rsid w:val="003F0847"/>
    <w:rsid w:val="003F55D9"/>
    <w:rsid w:val="0040090B"/>
    <w:rsid w:val="00430733"/>
    <w:rsid w:val="00435F19"/>
    <w:rsid w:val="0046302A"/>
    <w:rsid w:val="00487D2D"/>
    <w:rsid w:val="004D5D62"/>
    <w:rsid w:val="005112D0"/>
    <w:rsid w:val="005363B1"/>
    <w:rsid w:val="00577E06"/>
    <w:rsid w:val="005905E5"/>
    <w:rsid w:val="005A3BF7"/>
    <w:rsid w:val="005C5526"/>
    <w:rsid w:val="005D6CC7"/>
    <w:rsid w:val="005F2035"/>
    <w:rsid w:val="005F7990"/>
    <w:rsid w:val="00621CDB"/>
    <w:rsid w:val="0063739C"/>
    <w:rsid w:val="00650259"/>
    <w:rsid w:val="00651C81"/>
    <w:rsid w:val="00660F8D"/>
    <w:rsid w:val="00661048"/>
    <w:rsid w:val="006626A6"/>
    <w:rsid w:val="00693317"/>
    <w:rsid w:val="006D13C7"/>
    <w:rsid w:val="006E62D8"/>
    <w:rsid w:val="00713D1C"/>
    <w:rsid w:val="00732B16"/>
    <w:rsid w:val="0073326A"/>
    <w:rsid w:val="007700FE"/>
    <w:rsid w:val="00770F25"/>
    <w:rsid w:val="007961CA"/>
    <w:rsid w:val="007A35A8"/>
    <w:rsid w:val="007B0A85"/>
    <w:rsid w:val="007C6A52"/>
    <w:rsid w:val="00806FF3"/>
    <w:rsid w:val="0082043E"/>
    <w:rsid w:val="00897246"/>
    <w:rsid w:val="008E203A"/>
    <w:rsid w:val="0091229C"/>
    <w:rsid w:val="00940E73"/>
    <w:rsid w:val="00976D36"/>
    <w:rsid w:val="00983968"/>
    <w:rsid w:val="0098597D"/>
    <w:rsid w:val="00996CD1"/>
    <w:rsid w:val="009E0441"/>
    <w:rsid w:val="009E2943"/>
    <w:rsid w:val="009F619A"/>
    <w:rsid w:val="009F6DDE"/>
    <w:rsid w:val="00A370A8"/>
    <w:rsid w:val="00A51B9A"/>
    <w:rsid w:val="00A60442"/>
    <w:rsid w:val="00A65A9B"/>
    <w:rsid w:val="00AA7992"/>
    <w:rsid w:val="00AB0BCC"/>
    <w:rsid w:val="00B160CA"/>
    <w:rsid w:val="00BD4753"/>
    <w:rsid w:val="00BD5CB1"/>
    <w:rsid w:val="00BE62EE"/>
    <w:rsid w:val="00C003BA"/>
    <w:rsid w:val="00C14BAB"/>
    <w:rsid w:val="00C22953"/>
    <w:rsid w:val="00C46878"/>
    <w:rsid w:val="00C72268"/>
    <w:rsid w:val="00CB4A51"/>
    <w:rsid w:val="00CD4532"/>
    <w:rsid w:val="00CD47B0"/>
    <w:rsid w:val="00CE6104"/>
    <w:rsid w:val="00CE7918"/>
    <w:rsid w:val="00D16163"/>
    <w:rsid w:val="00D521EC"/>
    <w:rsid w:val="00DA0D27"/>
    <w:rsid w:val="00DB3FAD"/>
    <w:rsid w:val="00DF3BE2"/>
    <w:rsid w:val="00E30DDC"/>
    <w:rsid w:val="00E56FD4"/>
    <w:rsid w:val="00E5788F"/>
    <w:rsid w:val="00E61C09"/>
    <w:rsid w:val="00E63B14"/>
    <w:rsid w:val="00E677FE"/>
    <w:rsid w:val="00EA1AD6"/>
    <w:rsid w:val="00EB3B58"/>
    <w:rsid w:val="00EC7359"/>
    <w:rsid w:val="00EE3054"/>
    <w:rsid w:val="00F00606"/>
    <w:rsid w:val="00F01256"/>
    <w:rsid w:val="00FA2A4F"/>
    <w:rsid w:val="00FA6411"/>
    <w:rsid w:val="00FA7D8D"/>
    <w:rsid w:val="00FC2ACE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229A4"/>
  <w15:chartTrackingRefBased/>
  <w15:docId w15:val="{6A2CCEFB-F0F9-40E4-8D50-18A562A3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6532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700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nelondonicb.nelcaprimarycare@nhs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ira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5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Saira Parker-Deeks</dc:creator>
  <cp:keywords/>
  <dc:description/>
  <cp:lastModifiedBy>Saira Parker-Deeks</cp:lastModifiedBy>
  <cp:revision>5</cp:revision>
  <dcterms:created xsi:type="dcterms:W3CDTF">2025-02-19T10:30:00Z</dcterms:created>
  <dcterms:modified xsi:type="dcterms:W3CDTF">2025-02-20T12:36:00Z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